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3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8"/>
        <w:gridCol w:w="6845"/>
      </w:tblGrid>
      <w:tr w:rsidR="0090596C" w:rsidRPr="004F75BD" w14:paraId="05087ECD" w14:textId="77777777" w:rsidTr="0059436E">
        <w:tc>
          <w:tcPr>
            <w:tcW w:w="5000" w:type="pct"/>
            <w:gridSpan w:val="2"/>
            <w:shd w:val="clear" w:color="auto" w:fill="215E99" w:themeFill="accent5"/>
          </w:tcPr>
          <w:p w14:paraId="44081488" w14:textId="365BF33E" w:rsidR="00650259" w:rsidRPr="004F75BD" w:rsidRDefault="00AE261D" w:rsidP="008F52C3">
            <w:pPr>
              <w:pStyle w:val="Heading1"/>
              <w:tabs>
                <w:tab w:val="center" w:pos="4572"/>
                <w:tab w:val="left" w:pos="8100"/>
              </w:tabs>
              <w:rPr>
                <w:rFonts w:ascii="Calibri" w:hAnsi="Calibri" w:cs="Calibri"/>
              </w:rPr>
            </w:pPr>
            <w:r w:rsidRPr="004F75BD">
              <w:rPr>
                <w:rFonts w:ascii="Calibri" w:hAnsi="Calibri" w:cs="Calibri"/>
              </w:rPr>
              <w:t>International Students Onl</w:t>
            </w:r>
            <w:r w:rsidR="0014385C" w:rsidRPr="004F75BD">
              <w:rPr>
                <w:rFonts w:ascii="Calibri" w:hAnsi="Calibri" w:cs="Calibri"/>
              </w:rPr>
              <w:t>y</w:t>
            </w:r>
            <w:r w:rsidR="008F52C3" w:rsidRPr="004F75BD">
              <w:rPr>
                <w:rFonts w:ascii="Calibri" w:hAnsi="Calibri" w:cs="Calibri"/>
              </w:rPr>
              <w:tab/>
            </w:r>
          </w:p>
        </w:tc>
      </w:tr>
      <w:tr w:rsidR="00650259" w:rsidRPr="004F75BD" w14:paraId="7E492478" w14:textId="77777777" w:rsidTr="00DD23CA">
        <w:sdt>
          <w:sdtPr>
            <w:rPr>
              <w:rFonts w:ascii="Calibri" w:hAnsi="Calibri" w:cs="Calibri"/>
            </w:rPr>
            <w:id w:val="1621039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5" w:type="pct"/>
              </w:tcPr>
              <w:p w14:paraId="6F117DEA" w14:textId="6BA1FD32" w:rsidR="00650259" w:rsidRPr="004F75BD" w:rsidRDefault="00DD23CA" w:rsidP="0059436E">
                <w:pPr>
                  <w:pStyle w:val="NormalIndent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4245" w:type="pct"/>
            <w:vAlign w:val="bottom"/>
          </w:tcPr>
          <w:p w14:paraId="0D1874E5" w14:textId="58239E91" w:rsidR="00650259" w:rsidRPr="004F75BD" w:rsidRDefault="00D42CD8" w:rsidP="007F7B5D">
            <w:pPr>
              <w:spacing w:before="120"/>
              <w:rPr>
                <w:rFonts w:ascii="Calibri" w:hAnsi="Calibri" w:cs="Calibri"/>
              </w:rPr>
            </w:pPr>
            <w:r w:rsidRPr="00875539">
              <w:rPr>
                <w:rFonts w:ascii="Calibri" w:hAnsi="Calibri" w:cs="Calibri"/>
              </w:rPr>
              <w:t>Immediately</w:t>
            </w:r>
            <w:r>
              <w:rPr>
                <w:rFonts w:ascii="Calibri" w:hAnsi="Calibri" w:cs="Calibri"/>
              </w:rPr>
              <w:t xml:space="preserve"> a</w:t>
            </w:r>
            <w:r w:rsidR="003C2DB7" w:rsidRPr="004F75BD">
              <w:rPr>
                <w:rFonts w:ascii="Calibri" w:hAnsi="Calibri" w:cs="Calibri"/>
              </w:rPr>
              <w:t xml:space="preserve">pply for a </w:t>
            </w:r>
            <w:hyperlink r:id="rId11" w:history="1">
              <w:r w:rsidR="003C2DB7"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study permit</w:t>
              </w:r>
            </w:hyperlink>
            <w:r w:rsidR="003C2DB7" w:rsidRPr="004F75BD">
              <w:rPr>
                <w:rFonts w:ascii="Calibri" w:hAnsi="Calibri" w:cs="Calibri"/>
              </w:rPr>
              <w:t xml:space="preserve"> </w:t>
            </w:r>
            <w:r w:rsidR="005145F9" w:rsidRPr="004F75BD">
              <w:rPr>
                <w:rFonts w:ascii="Calibri" w:hAnsi="Calibri" w:cs="Calibri"/>
              </w:rPr>
              <w:t>and, if necessary, a Temporary Resident Visa or electronic Travel Authorization.</w:t>
            </w:r>
            <w:r w:rsidR="0059436E" w:rsidRPr="004F75BD">
              <w:rPr>
                <w:rFonts w:ascii="Calibri" w:hAnsi="Calibri" w:cs="Calibri"/>
              </w:rPr>
              <w:t xml:space="preserve"> </w:t>
            </w:r>
          </w:p>
        </w:tc>
      </w:tr>
      <w:tr w:rsidR="00D42CD8" w:rsidRPr="004F75BD" w14:paraId="7BEA7FB4" w14:textId="77777777" w:rsidTr="00DD23CA">
        <w:sdt>
          <w:sdtPr>
            <w:rPr>
              <w:rFonts w:ascii="Calibri" w:hAnsi="Calibri" w:cs="Calibri"/>
            </w:rPr>
            <w:id w:val="1322307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5" w:type="pct"/>
              </w:tcPr>
              <w:p w14:paraId="74D066B0" w14:textId="728E9AC2" w:rsidR="00D42CD8" w:rsidRDefault="00D42CD8" w:rsidP="0059436E">
                <w:pPr>
                  <w:pStyle w:val="NormalIndent"/>
                  <w:jc w:val="center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4245" w:type="pct"/>
            <w:vAlign w:val="bottom"/>
          </w:tcPr>
          <w:p w14:paraId="7A006332" w14:textId="46F4C999" w:rsidR="00D42CD8" w:rsidRPr="00D42CD8" w:rsidRDefault="00226410" w:rsidP="007F7B5D">
            <w:pPr>
              <w:spacing w:before="120"/>
              <w:rPr>
                <w:rFonts w:ascii="Calibri" w:hAnsi="Calibri" w:cs="Calibri"/>
                <w:u w:val="single"/>
              </w:rPr>
            </w:pPr>
            <w:r w:rsidRPr="00875539">
              <w:rPr>
                <w:rFonts w:ascii="Calibri" w:hAnsi="Calibri" w:cs="Calibri"/>
              </w:rPr>
              <w:t>Immediatel</w:t>
            </w:r>
            <w:r w:rsidR="004C3555">
              <w:rPr>
                <w:rFonts w:ascii="Calibri" w:hAnsi="Calibri" w:cs="Calibri"/>
              </w:rPr>
              <w:t>y</w:t>
            </w:r>
            <w:r>
              <w:rPr>
                <w:rFonts w:ascii="Calibri" w:hAnsi="Calibri" w:cs="Calibri"/>
              </w:rPr>
              <w:t xml:space="preserve"> r</w:t>
            </w:r>
            <w:r w:rsidR="00D42CD8">
              <w:rPr>
                <w:rFonts w:ascii="Calibri" w:hAnsi="Calibri" w:cs="Calibri"/>
              </w:rPr>
              <w:t xml:space="preserve">eview the Centre for International Experience (CIE) </w:t>
            </w:r>
            <w:hyperlink r:id="rId12" w:history="1">
              <w:r w:rsidR="00D42CD8"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Resource Hub</w:t>
              </w:r>
            </w:hyperlink>
            <w:r w:rsidR="00954B86">
              <w:rPr>
                <w:rFonts w:ascii="Calibri" w:hAnsi="Calibri" w:cs="Calibri"/>
              </w:rPr>
              <w:t xml:space="preserve"> for helpful pre- and post-arrival information.</w:t>
            </w:r>
          </w:p>
        </w:tc>
      </w:tr>
      <w:tr w:rsidR="00650259" w:rsidRPr="004F75BD" w14:paraId="45A5D354" w14:textId="77777777" w:rsidTr="00DD23CA">
        <w:sdt>
          <w:sdtPr>
            <w:rPr>
              <w:rFonts w:ascii="Calibri" w:hAnsi="Calibri" w:cs="Calibri"/>
            </w:rPr>
            <w:id w:val="-1364666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5" w:type="pct"/>
              </w:tcPr>
              <w:p w14:paraId="57090109" w14:textId="54762A91" w:rsidR="00650259" w:rsidRPr="004F75BD" w:rsidRDefault="001F2BF7" w:rsidP="0090596C">
                <w:pPr>
                  <w:pStyle w:val="NormalIndent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4245" w:type="pct"/>
            <w:vAlign w:val="bottom"/>
          </w:tcPr>
          <w:p w14:paraId="0F799069" w14:textId="52E485E2" w:rsidR="00650259" w:rsidRPr="004F75BD" w:rsidRDefault="0059436E" w:rsidP="007F7B5D">
            <w:pPr>
              <w:spacing w:before="120"/>
              <w:rPr>
                <w:rFonts w:ascii="Calibri" w:hAnsi="Calibri" w:cs="Calibri"/>
              </w:rPr>
            </w:pPr>
            <w:r w:rsidRPr="00875539">
              <w:rPr>
                <w:rFonts w:ascii="Calibri" w:hAnsi="Calibri" w:cs="Calibri"/>
              </w:rPr>
              <w:t>A</w:t>
            </w:r>
            <w:r w:rsidR="00E536AB" w:rsidRPr="00875539">
              <w:rPr>
                <w:rFonts w:ascii="Calibri" w:hAnsi="Calibri" w:cs="Calibri"/>
              </w:rPr>
              <w:t>SAP after receiving your study permit and at least 1 month from</w:t>
            </w:r>
            <w:r w:rsidR="00875539" w:rsidRPr="00875539">
              <w:rPr>
                <w:rFonts w:ascii="Calibri" w:hAnsi="Calibri" w:cs="Calibri"/>
              </w:rPr>
              <w:t xml:space="preserve"> the</w:t>
            </w:r>
            <w:r w:rsidR="00E536AB" w:rsidRPr="00875539">
              <w:rPr>
                <w:rFonts w:ascii="Calibri" w:hAnsi="Calibri" w:cs="Calibri"/>
              </w:rPr>
              <w:t xml:space="preserve"> start date</w:t>
            </w:r>
            <w:r w:rsidR="00875539" w:rsidRPr="00875539">
              <w:rPr>
                <w:rFonts w:ascii="Calibri" w:hAnsi="Calibri" w:cs="Calibri"/>
              </w:rPr>
              <w:t>,</w:t>
            </w:r>
            <w:r w:rsidR="00E536AB">
              <w:rPr>
                <w:rFonts w:ascii="Calibri" w:hAnsi="Calibri" w:cs="Calibri"/>
              </w:rPr>
              <w:t xml:space="preserve"> a</w:t>
            </w:r>
            <w:r w:rsidRPr="004F75BD">
              <w:rPr>
                <w:rFonts w:ascii="Calibri" w:hAnsi="Calibri" w:cs="Calibri"/>
              </w:rPr>
              <w:t xml:space="preserve">pply for a </w:t>
            </w:r>
            <w:hyperlink r:id="rId13" w:anchor="tab-sin" w:history="1">
              <w:r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Social Insurance Number</w:t>
              </w:r>
            </w:hyperlink>
            <w:r w:rsidR="00F52B6D" w:rsidRPr="004F75BD">
              <w:rPr>
                <w:rFonts w:ascii="Calibri" w:hAnsi="Calibri" w:cs="Calibri"/>
                <w:color w:val="184672" w:themeColor="accent5" w:themeShade="BF"/>
              </w:rPr>
              <w:t xml:space="preserve"> (SIN)</w:t>
            </w:r>
            <w:r w:rsidR="00E536AB">
              <w:rPr>
                <w:rFonts w:ascii="Calibri" w:hAnsi="Calibri" w:cs="Calibri"/>
                <w:color w:val="184672" w:themeColor="accent5" w:themeShade="BF"/>
              </w:rPr>
              <w:t xml:space="preserve"> </w:t>
            </w:r>
            <w:r w:rsidR="00E536AB">
              <w:rPr>
                <w:rFonts w:ascii="Calibri" w:hAnsi="Calibri" w:cs="Calibri"/>
              </w:rPr>
              <w:t>a</w:t>
            </w:r>
            <w:r w:rsidR="00B717DC">
              <w:rPr>
                <w:rFonts w:ascii="Calibri" w:hAnsi="Calibri" w:cs="Calibri"/>
              </w:rPr>
              <w:t>t Service Canada a</w:t>
            </w:r>
            <w:r w:rsidR="00E536AB">
              <w:rPr>
                <w:rFonts w:ascii="Calibri" w:hAnsi="Calibri" w:cs="Calibri"/>
              </w:rPr>
              <w:t xml:space="preserve">nd open </w:t>
            </w:r>
            <w:r w:rsidR="00E536AB" w:rsidRPr="004F75BD">
              <w:rPr>
                <w:rFonts w:ascii="Calibri" w:hAnsi="Calibri" w:cs="Calibri"/>
              </w:rPr>
              <w:t xml:space="preserve">a </w:t>
            </w:r>
            <w:hyperlink r:id="rId14" w:history="1">
              <w:r w:rsidR="00E536AB"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Canadian bank account</w:t>
              </w:r>
            </w:hyperlink>
            <w:r w:rsidR="00B717DC">
              <w:t xml:space="preserve"> </w:t>
            </w:r>
            <w:r w:rsidR="00B717DC">
              <w:rPr>
                <w:rFonts w:ascii="Calibri" w:hAnsi="Calibri" w:cs="Calibri"/>
              </w:rPr>
              <w:t xml:space="preserve">to ensure you receive your first stipend </w:t>
            </w:r>
            <w:r w:rsidR="00BE38FA">
              <w:rPr>
                <w:rFonts w:ascii="Calibri" w:hAnsi="Calibri" w:cs="Calibri"/>
              </w:rPr>
              <w:t>and/</w:t>
            </w:r>
            <w:r w:rsidR="00B717DC">
              <w:rPr>
                <w:rFonts w:ascii="Calibri" w:hAnsi="Calibri" w:cs="Calibri"/>
              </w:rPr>
              <w:t xml:space="preserve">or </w:t>
            </w:r>
            <w:proofErr w:type="spellStart"/>
            <w:r w:rsidR="00B717DC">
              <w:rPr>
                <w:rFonts w:ascii="Calibri" w:hAnsi="Calibri" w:cs="Calibri"/>
              </w:rPr>
              <w:t>paycheque</w:t>
            </w:r>
            <w:proofErr w:type="spellEnd"/>
            <w:r w:rsidR="00B717DC">
              <w:rPr>
                <w:rFonts w:ascii="Calibri" w:hAnsi="Calibri" w:cs="Calibri"/>
              </w:rPr>
              <w:t xml:space="preserve"> on time.</w:t>
            </w:r>
          </w:p>
        </w:tc>
      </w:tr>
      <w:tr w:rsidR="00756369" w:rsidRPr="004F75BD" w14:paraId="7543EC63" w14:textId="77777777" w:rsidTr="00DD23CA">
        <w:sdt>
          <w:sdtPr>
            <w:rPr>
              <w:rFonts w:ascii="Calibri" w:hAnsi="Calibri" w:cs="Calibri"/>
            </w:rPr>
            <w:id w:val="-1502351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5" w:type="pct"/>
              </w:tcPr>
              <w:p w14:paraId="32C4693F" w14:textId="7B5A6815" w:rsidR="00756369" w:rsidRDefault="00756369" w:rsidP="0090596C">
                <w:pPr>
                  <w:pStyle w:val="NormalIndent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4245" w:type="pct"/>
            <w:vAlign w:val="bottom"/>
          </w:tcPr>
          <w:p w14:paraId="34066B02" w14:textId="50E4367E" w:rsidR="00756369" w:rsidRPr="004F75BD" w:rsidRDefault="00756369" w:rsidP="007F7B5D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Get your </w:t>
            </w:r>
            <w:hyperlink r:id="rId15" w:history="1">
              <w:r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University Health Insurance Plan (UHIP)</w:t>
              </w:r>
            </w:hyperlink>
            <w:r>
              <w:rPr>
                <w:rFonts w:ascii="Calibri" w:hAnsi="Calibri" w:cs="Calibri"/>
              </w:rPr>
              <w:t xml:space="preserve"> card.</w:t>
            </w:r>
          </w:p>
        </w:tc>
      </w:tr>
      <w:tr w:rsidR="001B1D12" w:rsidRPr="004F75BD" w14:paraId="6063D323" w14:textId="77777777" w:rsidTr="00DD23CA">
        <w:tc>
          <w:tcPr>
            <w:tcW w:w="755" w:type="pct"/>
          </w:tcPr>
          <w:p w14:paraId="6D1179FE" w14:textId="77777777" w:rsidR="001B1D12" w:rsidRDefault="001B1D12" w:rsidP="0090596C">
            <w:pPr>
              <w:pStyle w:val="NormalIndent"/>
              <w:rPr>
                <w:rFonts w:ascii="Calibri" w:hAnsi="Calibri" w:cs="Calibri"/>
              </w:rPr>
            </w:pPr>
          </w:p>
        </w:tc>
        <w:tc>
          <w:tcPr>
            <w:tcW w:w="4245" w:type="pct"/>
            <w:vAlign w:val="bottom"/>
          </w:tcPr>
          <w:p w14:paraId="528200C1" w14:textId="77777777" w:rsidR="001B1D12" w:rsidRDefault="001B1D12" w:rsidP="007F7B5D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CB104C" w:rsidRPr="004F75BD" w14:paraId="3FEBDE0D" w14:textId="77777777" w:rsidTr="00DD23CA">
        <w:tc>
          <w:tcPr>
            <w:tcW w:w="755" w:type="pct"/>
          </w:tcPr>
          <w:p w14:paraId="7925BE07" w14:textId="77777777" w:rsidR="00CB104C" w:rsidRDefault="00CB104C" w:rsidP="0090596C">
            <w:pPr>
              <w:pStyle w:val="NormalIndent"/>
              <w:rPr>
                <w:rFonts w:ascii="Calibri" w:hAnsi="Calibri" w:cs="Calibri"/>
              </w:rPr>
            </w:pPr>
          </w:p>
        </w:tc>
        <w:tc>
          <w:tcPr>
            <w:tcW w:w="4245" w:type="pct"/>
            <w:vAlign w:val="bottom"/>
          </w:tcPr>
          <w:p w14:paraId="37F7FE84" w14:textId="77777777" w:rsidR="00CB104C" w:rsidRDefault="00CB104C" w:rsidP="007F7B5D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B652F9" w:rsidRPr="004F75BD" w14:paraId="79D47553" w14:textId="77777777" w:rsidTr="0059436E">
        <w:trPr>
          <w:trHeight w:val="54"/>
        </w:trPr>
        <w:tc>
          <w:tcPr>
            <w:tcW w:w="5000" w:type="pct"/>
            <w:gridSpan w:val="2"/>
          </w:tcPr>
          <w:p w14:paraId="3D156BC7" w14:textId="77777777" w:rsidR="00B652F9" w:rsidRPr="004F75BD" w:rsidRDefault="00B652F9" w:rsidP="00B652F9">
            <w:pPr>
              <w:rPr>
                <w:rFonts w:ascii="Calibri" w:hAnsi="Calibri" w:cs="Calibri"/>
                <w:b/>
                <w:sz w:val="8"/>
              </w:rPr>
            </w:pPr>
          </w:p>
        </w:tc>
      </w:tr>
      <w:tr w:rsidR="00B652F9" w:rsidRPr="004F75BD" w14:paraId="06C18677" w14:textId="77777777" w:rsidTr="0059436E">
        <w:tc>
          <w:tcPr>
            <w:tcW w:w="5000" w:type="pct"/>
            <w:gridSpan w:val="2"/>
            <w:shd w:val="clear" w:color="auto" w:fill="215E99" w:themeFill="accent5"/>
          </w:tcPr>
          <w:p w14:paraId="66A5EEA8" w14:textId="1382055D" w:rsidR="00B652F9" w:rsidRPr="004F75BD" w:rsidRDefault="004F75BD" w:rsidP="00B652F9">
            <w:pPr>
              <w:pStyle w:val="Heading1"/>
              <w:rPr>
                <w:rFonts w:ascii="Calibri" w:hAnsi="Calibri" w:cs="Calibri"/>
              </w:rPr>
            </w:pPr>
            <w:r w:rsidRPr="004F75BD">
              <w:rPr>
                <w:rFonts w:ascii="Calibri" w:hAnsi="Calibri" w:cs="Calibri"/>
              </w:rPr>
              <w:t xml:space="preserve">2 to </w:t>
            </w:r>
            <w:r w:rsidR="00954B86">
              <w:rPr>
                <w:rFonts w:ascii="Calibri" w:hAnsi="Calibri" w:cs="Calibri"/>
              </w:rPr>
              <w:t>3</w:t>
            </w:r>
            <w:r w:rsidR="00B652F9" w:rsidRPr="004F75BD">
              <w:rPr>
                <w:rFonts w:ascii="Calibri" w:hAnsi="Calibri" w:cs="Calibri"/>
              </w:rPr>
              <w:t xml:space="preserve"> Months from Start Date</w:t>
            </w:r>
          </w:p>
        </w:tc>
      </w:tr>
      <w:tr w:rsidR="00B652F9" w:rsidRPr="004F75BD" w14:paraId="2777FDE9" w14:textId="77777777" w:rsidTr="00DD23CA">
        <w:sdt>
          <w:sdtPr>
            <w:rPr>
              <w:rFonts w:ascii="Calibri" w:hAnsi="Calibri" w:cs="Calibri"/>
            </w:rPr>
            <w:id w:val="692882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5" w:type="pct"/>
              </w:tcPr>
              <w:p w14:paraId="49503821" w14:textId="1ECCA8B9" w:rsidR="00B652F9" w:rsidRPr="004F75BD" w:rsidRDefault="00B652F9" w:rsidP="00B652F9">
                <w:pPr>
                  <w:pStyle w:val="NormalIndent"/>
                  <w:rPr>
                    <w:rFonts w:ascii="Calibri" w:hAnsi="Calibri" w:cs="Calibri"/>
                  </w:rPr>
                </w:pPr>
                <w:r w:rsidRPr="004F75B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245" w:type="pct"/>
            <w:vAlign w:val="bottom"/>
          </w:tcPr>
          <w:p w14:paraId="25862CF8" w14:textId="74A98F68" w:rsidR="00B652F9" w:rsidRPr="004F75BD" w:rsidRDefault="00B652F9" w:rsidP="00B652F9">
            <w:pPr>
              <w:spacing w:before="120"/>
              <w:rPr>
                <w:rFonts w:ascii="Calibri" w:hAnsi="Calibri" w:cs="Calibri"/>
              </w:rPr>
            </w:pPr>
            <w:r w:rsidRPr="004F75BD">
              <w:rPr>
                <w:rFonts w:ascii="Calibri" w:hAnsi="Calibri" w:cs="Calibri"/>
              </w:rPr>
              <w:t xml:space="preserve">Find </w:t>
            </w:r>
            <w:hyperlink r:id="rId16" w:history="1">
              <w:r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housing</w:t>
              </w:r>
            </w:hyperlink>
            <w:r w:rsidRPr="004F75BD">
              <w:rPr>
                <w:rFonts w:ascii="Calibri" w:hAnsi="Calibri" w:cs="Calibri"/>
              </w:rPr>
              <w:t xml:space="preserve"> nearest your campus: St. George, Mississauga, or Scarborough</w:t>
            </w:r>
            <w:r w:rsidR="00954B86">
              <w:rPr>
                <w:rFonts w:ascii="Calibri" w:hAnsi="Calibri" w:cs="Calibri"/>
              </w:rPr>
              <w:t xml:space="preserve"> (</w:t>
            </w:r>
            <w:r w:rsidR="00954B86" w:rsidRPr="00C64DC6">
              <w:rPr>
                <w:rFonts w:ascii="Calibri" w:hAnsi="Calibri" w:cs="Calibri"/>
                <w:u w:val="single"/>
              </w:rPr>
              <w:t>apply as early as 5 or 6 months</w:t>
            </w:r>
            <w:r w:rsidR="00A849FB">
              <w:rPr>
                <w:rFonts w:ascii="Calibri" w:hAnsi="Calibri" w:cs="Calibri"/>
                <w:u w:val="single"/>
              </w:rPr>
              <w:t xml:space="preserve"> ahead</w:t>
            </w:r>
            <w:r w:rsidR="00954B86" w:rsidRPr="00C64DC6">
              <w:rPr>
                <w:rFonts w:ascii="Calibri" w:hAnsi="Calibri" w:cs="Calibri"/>
                <w:u w:val="single"/>
              </w:rPr>
              <w:t xml:space="preserve"> for on-campus housing</w:t>
            </w:r>
            <w:r w:rsidR="00954B86">
              <w:rPr>
                <w:rFonts w:ascii="Calibri" w:hAnsi="Calibri" w:cs="Calibri"/>
              </w:rPr>
              <w:t>).</w:t>
            </w:r>
          </w:p>
        </w:tc>
      </w:tr>
      <w:tr w:rsidR="00B84590" w:rsidRPr="004F75BD" w14:paraId="70E6805E" w14:textId="77777777" w:rsidTr="00DD23CA">
        <w:sdt>
          <w:sdtPr>
            <w:rPr>
              <w:rFonts w:ascii="Calibri" w:hAnsi="Calibri" w:cs="Calibri"/>
            </w:rPr>
            <w:id w:val="-1130171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5" w:type="pct"/>
              </w:tcPr>
              <w:p w14:paraId="6369B2FE" w14:textId="19E3AE97" w:rsidR="00B84590" w:rsidRDefault="00B84590" w:rsidP="00B84590">
                <w:pPr>
                  <w:pStyle w:val="NormalIndent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4245" w:type="pct"/>
            <w:vAlign w:val="bottom"/>
          </w:tcPr>
          <w:p w14:paraId="69049C21" w14:textId="4EADA71A" w:rsidR="00B84590" w:rsidRPr="004F75BD" w:rsidRDefault="00B84590" w:rsidP="00B84590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Read the </w:t>
            </w:r>
            <w:hyperlink r:id="rId17" w:history="1">
              <w:r w:rsidRPr="00A55382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EEB Graduate Handbook</w:t>
              </w:r>
            </w:hyperlink>
            <w:r>
              <w:rPr>
                <w:rFonts w:ascii="Calibri" w:hAnsi="Calibri" w:cs="Calibri"/>
              </w:rPr>
              <w:t>.</w:t>
            </w:r>
          </w:p>
        </w:tc>
      </w:tr>
      <w:tr w:rsidR="00B84590" w:rsidRPr="004F75BD" w14:paraId="60FD4DE9" w14:textId="77777777" w:rsidTr="00DD23CA">
        <w:sdt>
          <w:sdtPr>
            <w:rPr>
              <w:rFonts w:ascii="Calibri" w:hAnsi="Calibri" w:cs="Calibri"/>
            </w:rPr>
            <w:id w:val="-474214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5" w:type="pct"/>
              </w:tcPr>
              <w:p w14:paraId="77F5F009" w14:textId="7C824F74" w:rsidR="00B84590" w:rsidRDefault="00B84590" w:rsidP="00B84590">
                <w:pPr>
                  <w:pStyle w:val="NormalIndent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4245" w:type="pct"/>
            <w:vAlign w:val="bottom"/>
          </w:tcPr>
          <w:p w14:paraId="31067D2F" w14:textId="45CE005E" w:rsidR="00B84590" w:rsidRDefault="00B84590" w:rsidP="00B84590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Review emails from the EEB Graduate Office about </w:t>
            </w:r>
            <w:r w:rsidR="00980EC3">
              <w:rPr>
                <w:rFonts w:ascii="Calibri" w:hAnsi="Calibri" w:cs="Calibri"/>
              </w:rPr>
              <w:t xml:space="preserve">applying for </w:t>
            </w:r>
            <w:r>
              <w:rPr>
                <w:rFonts w:ascii="Calibri" w:hAnsi="Calibri" w:cs="Calibri"/>
              </w:rPr>
              <w:t xml:space="preserve">teaching assistantships, </w:t>
            </w:r>
            <w:r w:rsidR="00980EC3">
              <w:rPr>
                <w:rFonts w:ascii="Calibri" w:hAnsi="Calibri" w:cs="Calibri"/>
              </w:rPr>
              <w:t xml:space="preserve">enrolling in </w:t>
            </w:r>
            <w:r>
              <w:rPr>
                <w:rFonts w:ascii="Calibri" w:hAnsi="Calibri" w:cs="Calibri"/>
              </w:rPr>
              <w:t>course</w:t>
            </w:r>
            <w:r w:rsidR="00980EC3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>, and more.</w:t>
            </w:r>
          </w:p>
        </w:tc>
      </w:tr>
      <w:tr w:rsidR="00B84590" w:rsidRPr="004F75BD" w14:paraId="5F368412" w14:textId="77777777" w:rsidTr="00DD23CA">
        <w:sdt>
          <w:sdtPr>
            <w:rPr>
              <w:rFonts w:ascii="Calibri" w:hAnsi="Calibri" w:cs="Calibri"/>
            </w:rPr>
            <w:id w:val="1961381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5" w:type="pct"/>
              </w:tcPr>
              <w:p w14:paraId="3C17D4B6" w14:textId="329D15EC" w:rsidR="00B84590" w:rsidRDefault="00B84590" w:rsidP="00B84590">
                <w:pPr>
                  <w:pStyle w:val="NormalIndent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4245" w:type="pct"/>
            <w:vAlign w:val="bottom"/>
          </w:tcPr>
          <w:p w14:paraId="79482168" w14:textId="3D867834" w:rsidR="00B84590" w:rsidRDefault="00296FAC" w:rsidP="00B84590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Review </w:t>
            </w:r>
            <w:hyperlink r:id="rId18" w:history="1">
              <w:r w:rsidRPr="00296FAC">
                <w:rPr>
                  <w:rStyle w:val="Hyperlink"/>
                  <w:rFonts w:ascii="Calibri" w:hAnsi="Calibri" w:cs="Calibri"/>
                  <w:color w:val="153D63" w:themeColor="text2" w:themeTint="E6"/>
                </w:rPr>
                <w:t>SGS arrival and orientation information</w:t>
              </w:r>
            </w:hyperlink>
            <w:r>
              <w:rPr>
                <w:rFonts w:ascii="Calibri" w:hAnsi="Calibri" w:cs="Calibri"/>
              </w:rPr>
              <w:t>.</w:t>
            </w:r>
          </w:p>
        </w:tc>
      </w:tr>
      <w:tr w:rsidR="00B84590" w:rsidRPr="004F75BD" w14:paraId="28687DCC" w14:textId="77777777" w:rsidTr="00DD23CA">
        <w:sdt>
          <w:sdtPr>
            <w:rPr>
              <w:rFonts w:ascii="Calibri" w:hAnsi="Calibri" w:cs="Calibri"/>
            </w:rPr>
            <w:id w:val="-1505738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5" w:type="pct"/>
              </w:tcPr>
              <w:p w14:paraId="4154A8FD" w14:textId="46DC1243" w:rsidR="00B84590" w:rsidRPr="004F75BD" w:rsidRDefault="00B84590" w:rsidP="00B84590">
                <w:pPr>
                  <w:pStyle w:val="NormalIndent"/>
                  <w:rPr>
                    <w:rFonts w:ascii="Calibri" w:hAnsi="Calibri" w:cs="Calibri"/>
                  </w:rPr>
                </w:pPr>
                <w:r w:rsidRPr="004F75B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245" w:type="pct"/>
            <w:vAlign w:val="bottom"/>
          </w:tcPr>
          <w:p w14:paraId="67E3C77A" w14:textId="7818DA95" w:rsidR="00B84590" w:rsidRPr="004F75BD" w:rsidRDefault="00B84590" w:rsidP="00B84590">
            <w:pPr>
              <w:spacing w:before="120"/>
              <w:rPr>
                <w:rFonts w:ascii="Calibri" w:hAnsi="Calibri" w:cs="Calibri"/>
              </w:rPr>
            </w:pPr>
            <w:r w:rsidRPr="004F75BD">
              <w:rPr>
                <w:rFonts w:ascii="Calibri" w:hAnsi="Calibri" w:cs="Calibri"/>
              </w:rPr>
              <w:t xml:space="preserve">Register with Accessibility Services for disability-related accommodations at </w:t>
            </w:r>
            <w:hyperlink r:id="rId19" w:history="1">
              <w:r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St. George</w:t>
              </w:r>
            </w:hyperlink>
            <w:r w:rsidRPr="004F75BD">
              <w:rPr>
                <w:rFonts w:ascii="Calibri" w:hAnsi="Calibri" w:cs="Calibri"/>
              </w:rPr>
              <w:t xml:space="preserve">, </w:t>
            </w:r>
            <w:hyperlink r:id="rId20" w:history="1">
              <w:r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Mississauga</w:t>
              </w:r>
            </w:hyperlink>
            <w:r w:rsidRPr="004F75BD">
              <w:rPr>
                <w:rFonts w:ascii="Calibri" w:hAnsi="Calibri" w:cs="Calibri"/>
              </w:rPr>
              <w:t xml:space="preserve">, or </w:t>
            </w:r>
            <w:hyperlink r:id="rId21" w:history="1">
              <w:r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Scarborough</w:t>
              </w:r>
            </w:hyperlink>
            <w:r w:rsidRPr="004F75BD">
              <w:rPr>
                <w:rFonts w:ascii="Calibri" w:hAnsi="Calibri" w:cs="Calibri"/>
              </w:rPr>
              <w:t>.</w:t>
            </w:r>
          </w:p>
        </w:tc>
      </w:tr>
      <w:tr w:rsidR="00850727" w:rsidRPr="004F75BD" w14:paraId="3EAE1EA3" w14:textId="77777777" w:rsidTr="00DD23CA">
        <w:tc>
          <w:tcPr>
            <w:tcW w:w="755" w:type="pct"/>
          </w:tcPr>
          <w:p w14:paraId="53E6F90A" w14:textId="77777777" w:rsidR="00850727" w:rsidRDefault="00850727" w:rsidP="00B84590">
            <w:pPr>
              <w:pStyle w:val="NormalIndent"/>
              <w:rPr>
                <w:rFonts w:ascii="Calibri" w:hAnsi="Calibri" w:cs="Calibri"/>
              </w:rPr>
            </w:pPr>
          </w:p>
        </w:tc>
        <w:tc>
          <w:tcPr>
            <w:tcW w:w="4245" w:type="pct"/>
            <w:vAlign w:val="bottom"/>
          </w:tcPr>
          <w:p w14:paraId="5EECD4D7" w14:textId="77777777" w:rsidR="00850727" w:rsidRPr="004F75BD" w:rsidRDefault="00850727" w:rsidP="00B84590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C64DC6" w:rsidRPr="004F75BD" w14:paraId="39B996BB" w14:textId="77777777" w:rsidTr="00DD23CA">
        <w:tc>
          <w:tcPr>
            <w:tcW w:w="755" w:type="pct"/>
          </w:tcPr>
          <w:p w14:paraId="5D5C6300" w14:textId="77777777" w:rsidR="00C64DC6" w:rsidRDefault="00C64DC6" w:rsidP="00B84590">
            <w:pPr>
              <w:pStyle w:val="NormalIndent"/>
              <w:rPr>
                <w:rFonts w:ascii="Calibri" w:hAnsi="Calibri" w:cs="Calibri"/>
              </w:rPr>
            </w:pPr>
          </w:p>
        </w:tc>
        <w:tc>
          <w:tcPr>
            <w:tcW w:w="4245" w:type="pct"/>
            <w:vAlign w:val="bottom"/>
          </w:tcPr>
          <w:p w14:paraId="3C4EE525" w14:textId="77777777" w:rsidR="00C64DC6" w:rsidRPr="004F75BD" w:rsidRDefault="00C64DC6" w:rsidP="00B84590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850727" w:rsidRPr="004F75BD" w14:paraId="67764F43" w14:textId="77777777" w:rsidTr="00DD23CA">
        <w:tc>
          <w:tcPr>
            <w:tcW w:w="755" w:type="pct"/>
          </w:tcPr>
          <w:p w14:paraId="7DC310D8" w14:textId="77777777" w:rsidR="00850727" w:rsidRDefault="00850727" w:rsidP="00B84590">
            <w:pPr>
              <w:pStyle w:val="NormalIndent"/>
              <w:rPr>
                <w:rFonts w:ascii="Calibri" w:hAnsi="Calibri" w:cs="Calibri"/>
              </w:rPr>
            </w:pPr>
          </w:p>
        </w:tc>
        <w:tc>
          <w:tcPr>
            <w:tcW w:w="4245" w:type="pct"/>
            <w:vAlign w:val="bottom"/>
          </w:tcPr>
          <w:p w14:paraId="3F6A2E12" w14:textId="77777777" w:rsidR="00850727" w:rsidRPr="004F75BD" w:rsidRDefault="00850727" w:rsidP="00B84590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B84590" w:rsidRPr="004F75BD" w14:paraId="681F2ECD" w14:textId="77777777" w:rsidTr="0059436E">
        <w:trPr>
          <w:trHeight w:val="54"/>
        </w:trPr>
        <w:tc>
          <w:tcPr>
            <w:tcW w:w="5000" w:type="pct"/>
            <w:gridSpan w:val="2"/>
          </w:tcPr>
          <w:p w14:paraId="74186D1F" w14:textId="77777777" w:rsidR="00B84590" w:rsidRPr="004F75BD" w:rsidRDefault="00B84590" w:rsidP="00B84590">
            <w:pPr>
              <w:rPr>
                <w:rFonts w:ascii="Calibri" w:hAnsi="Calibri" w:cs="Calibri"/>
                <w:b/>
                <w:sz w:val="8"/>
              </w:rPr>
            </w:pPr>
          </w:p>
        </w:tc>
      </w:tr>
      <w:tr w:rsidR="00B84590" w:rsidRPr="004F75BD" w14:paraId="0DCCBFE7" w14:textId="77777777" w:rsidTr="0059436E">
        <w:tc>
          <w:tcPr>
            <w:tcW w:w="5000" w:type="pct"/>
            <w:gridSpan w:val="2"/>
            <w:shd w:val="clear" w:color="auto" w:fill="215E99" w:themeFill="accent5"/>
          </w:tcPr>
          <w:p w14:paraId="0F536816" w14:textId="5BA9AC3B" w:rsidR="00B84590" w:rsidRPr="004F75BD" w:rsidRDefault="00E863F8" w:rsidP="00B84590">
            <w:pPr>
              <w:pStyle w:val="Heading1"/>
              <w:rPr>
                <w:rFonts w:ascii="Calibri" w:hAnsi="Calibri" w:cs="Calibri"/>
              </w:rPr>
            </w:pPr>
            <w:bookmarkStart w:id="0" w:name="_Hlk521325947"/>
            <w:r>
              <w:rPr>
                <w:rFonts w:ascii="Calibri" w:hAnsi="Calibri" w:cs="Calibri"/>
              </w:rPr>
              <w:lastRenderedPageBreak/>
              <w:t xml:space="preserve">Approximately </w:t>
            </w:r>
            <w:r w:rsidR="00B84590" w:rsidRPr="004F75BD">
              <w:rPr>
                <w:rFonts w:ascii="Calibri" w:hAnsi="Calibri" w:cs="Calibri"/>
              </w:rPr>
              <w:t>1 Month from Start Date</w:t>
            </w:r>
          </w:p>
        </w:tc>
      </w:tr>
      <w:tr w:rsidR="00B84590" w:rsidRPr="004F75BD" w14:paraId="49B34E9C" w14:textId="77777777" w:rsidTr="00DD23CA">
        <w:tc>
          <w:tcPr>
            <w:tcW w:w="755" w:type="pct"/>
          </w:tcPr>
          <w:bookmarkEnd w:id="0" w:displacedByCustomXml="next"/>
          <w:sdt>
            <w:sdtPr>
              <w:rPr>
                <w:rFonts w:ascii="Calibri" w:hAnsi="Calibri" w:cs="Calibri"/>
              </w:rPr>
              <w:id w:val="-6645539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4F8E65" w14:textId="5FEE891A" w:rsidR="00B84590" w:rsidRPr="004F75BD" w:rsidRDefault="00B84590" w:rsidP="00B84590">
                <w:pPr>
                  <w:pStyle w:val="NormalIndent"/>
                  <w:rPr>
                    <w:rFonts w:ascii="Calibri" w:hAnsi="Calibri" w:cs="Calibri"/>
                  </w:rPr>
                </w:pPr>
                <w:r w:rsidRPr="004F75B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4245" w:type="pct"/>
            <w:vAlign w:val="bottom"/>
          </w:tcPr>
          <w:p w14:paraId="051675D6" w14:textId="6609EF77" w:rsidR="00B84590" w:rsidRPr="004F75BD" w:rsidRDefault="00980EC3" w:rsidP="00B84590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Submit the required documentation and g</w:t>
            </w:r>
            <w:r w:rsidR="00B84590" w:rsidRPr="004F75BD">
              <w:rPr>
                <w:rFonts w:ascii="Calibri" w:hAnsi="Calibri" w:cs="Calibri"/>
              </w:rPr>
              <w:t xml:space="preserve">et your </w:t>
            </w:r>
            <w:hyperlink r:id="rId22" w:history="1">
              <w:proofErr w:type="spellStart"/>
              <w:r w:rsidR="00B84590"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UTORid</w:t>
              </w:r>
              <w:proofErr w:type="spellEnd"/>
              <w:r w:rsidR="00B84590"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 xml:space="preserve">, </w:t>
              </w:r>
              <w:proofErr w:type="gramStart"/>
              <w:r w:rsidR="00B84590"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your @</w:t>
              </w:r>
              <w:proofErr w:type="gramEnd"/>
              <w:r w:rsidR="00B84590"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 xml:space="preserve">mail.utoronto.ca address, and your </w:t>
              </w:r>
              <w:proofErr w:type="spellStart"/>
              <w:r w:rsidR="00B84590"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TCard</w:t>
              </w:r>
              <w:proofErr w:type="spellEnd"/>
            </w:hyperlink>
            <w:r w:rsidR="00B84590" w:rsidRPr="004F75BD">
              <w:rPr>
                <w:rFonts w:ascii="Calibri" w:hAnsi="Calibri" w:cs="Calibri"/>
              </w:rPr>
              <w:t>.</w:t>
            </w:r>
          </w:p>
        </w:tc>
      </w:tr>
      <w:tr w:rsidR="00B84590" w:rsidRPr="004F75BD" w14:paraId="12594998" w14:textId="77777777" w:rsidTr="00DD23CA">
        <w:sdt>
          <w:sdtPr>
            <w:rPr>
              <w:rFonts w:ascii="Calibri" w:hAnsi="Calibri" w:cs="Calibri"/>
            </w:rPr>
            <w:id w:val="-153688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5" w:type="pct"/>
              </w:tcPr>
              <w:p w14:paraId="46AF21D7" w14:textId="6946FA0B" w:rsidR="00B84590" w:rsidRPr="004F75BD" w:rsidRDefault="00B84590" w:rsidP="00B84590">
                <w:pPr>
                  <w:pStyle w:val="NormalIndent"/>
                  <w:rPr>
                    <w:rFonts w:ascii="Calibri" w:hAnsi="Calibri" w:cs="Calibri"/>
                  </w:rPr>
                </w:pPr>
                <w:r w:rsidRPr="004F75B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245" w:type="pct"/>
            <w:vAlign w:val="bottom"/>
          </w:tcPr>
          <w:p w14:paraId="47B1FD90" w14:textId="66841AA1" w:rsidR="00B84590" w:rsidRPr="004F75BD" w:rsidRDefault="00B84590" w:rsidP="00B84590">
            <w:pPr>
              <w:spacing w:before="120"/>
              <w:rPr>
                <w:rFonts w:ascii="Calibri" w:hAnsi="Calibri" w:cs="Calibri"/>
              </w:rPr>
            </w:pPr>
            <w:r w:rsidRPr="004F75BD">
              <w:rPr>
                <w:rFonts w:ascii="Calibri" w:hAnsi="Calibri" w:cs="Calibri"/>
              </w:rPr>
              <w:t xml:space="preserve">Using your </w:t>
            </w:r>
            <w:proofErr w:type="spellStart"/>
            <w:r w:rsidRPr="004F75BD">
              <w:rPr>
                <w:rFonts w:ascii="Calibri" w:hAnsi="Calibri" w:cs="Calibri"/>
              </w:rPr>
              <w:t>UTORid</w:t>
            </w:r>
            <w:proofErr w:type="spellEnd"/>
            <w:r w:rsidRPr="004F75BD">
              <w:rPr>
                <w:rFonts w:ascii="Calibri" w:hAnsi="Calibri" w:cs="Calibri"/>
              </w:rPr>
              <w:t xml:space="preserve">, update your contact information and banking information on </w:t>
            </w:r>
            <w:hyperlink r:id="rId23" w:history="1">
              <w:r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ACORN</w:t>
              </w:r>
            </w:hyperlink>
            <w:r w:rsidRPr="004F75BD">
              <w:rPr>
                <w:rFonts w:ascii="Calibri" w:hAnsi="Calibri" w:cs="Calibri"/>
              </w:rPr>
              <w:t>.</w:t>
            </w:r>
          </w:p>
        </w:tc>
      </w:tr>
      <w:tr w:rsidR="00B84590" w:rsidRPr="004F75BD" w14:paraId="2E3A36D7" w14:textId="77777777" w:rsidTr="00DD23CA">
        <w:sdt>
          <w:sdtPr>
            <w:rPr>
              <w:rFonts w:ascii="Calibri" w:hAnsi="Calibri" w:cs="Calibri"/>
            </w:rPr>
            <w:id w:val="-1326277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5" w:type="pct"/>
              </w:tcPr>
              <w:p w14:paraId="67A90598" w14:textId="59F7445E" w:rsidR="00B84590" w:rsidRPr="004F75BD" w:rsidRDefault="00B84590" w:rsidP="00B84590">
                <w:pPr>
                  <w:pStyle w:val="NormalIndent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4245" w:type="pct"/>
          </w:tcPr>
          <w:p w14:paraId="5A48999E" w14:textId="5F372D36" w:rsidR="00B84590" w:rsidRPr="004F75BD" w:rsidRDefault="00B84590" w:rsidP="00B84590">
            <w:pPr>
              <w:spacing w:before="120"/>
              <w:rPr>
                <w:rFonts w:ascii="Calibri" w:hAnsi="Calibri" w:cs="Calibri"/>
              </w:rPr>
            </w:pPr>
            <w:hyperlink r:id="rId24" w:history="1">
              <w:r w:rsidRPr="004F75BD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Defer your tuition payment</w:t>
              </w:r>
            </w:hyperlink>
            <w:r w:rsidRPr="004F75BD">
              <w:rPr>
                <w:rFonts w:ascii="Calibri" w:hAnsi="Calibri" w:cs="Calibri"/>
              </w:rPr>
              <w:t xml:space="preserve"> on ACORN.</w:t>
            </w:r>
          </w:p>
        </w:tc>
      </w:tr>
      <w:tr w:rsidR="00B84590" w:rsidRPr="004F75BD" w14:paraId="18EB03E3" w14:textId="77777777" w:rsidTr="00DD23CA">
        <w:sdt>
          <w:sdtPr>
            <w:rPr>
              <w:rFonts w:ascii="Calibri" w:hAnsi="Calibri" w:cs="Calibri"/>
            </w:rPr>
            <w:id w:val="-1799834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5" w:type="pct"/>
              </w:tcPr>
              <w:p w14:paraId="2AEA85FE" w14:textId="39C6A66D" w:rsidR="00B84590" w:rsidRDefault="00B84590" w:rsidP="00B84590">
                <w:pPr>
                  <w:pStyle w:val="NormalIndent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4245" w:type="pct"/>
          </w:tcPr>
          <w:p w14:paraId="02232264" w14:textId="3FE02B3A" w:rsidR="00B84590" w:rsidRPr="00A849FB" w:rsidRDefault="00B84590" w:rsidP="00B84590">
            <w:pPr>
              <w:spacing w:before="120"/>
              <w:rPr>
                <w:rFonts w:ascii="Calibri" w:hAnsi="Calibri" w:cs="Calibri"/>
              </w:rPr>
            </w:pPr>
            <w:r w:rsidRPr="00A849FB">
              <w:rPr>
                <w:rFonts w:ascii="Calibri" w:hAnsi="Calibri" w:cs="Calibri"/>
              </w:rPr>
              <w:t>Schedule a meeting with your supervisor to discuss your supervisory committee.</w:t>
            </w:r>
          </w:p>
        </w:tc>
      </w:tr>
      <w:tr w:rsidR="00B84590" w:rsidRPr="004F75BD" w14:paraId="7099D38C" w14:textId="77777777" w:rsidTr="00DD23CA">
        <w:sdt>
          <w:sdtPr>
            <w:rPr>
              <w:rFonts w:ascii="Calibri" w:hAnsi="Calibri" w:cs="Calibri"/>
            </w:rPr>
            <w:id w:val="-1432200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5" w:type="pct"/>
              </w:tcPr>
              <w:p w14:paraId="064E01D7" w14:textId="0E2E564C" w:rsidR="00B84590" w:rsidRDefault="00B84590" w:rsidP="00B84590">
                <w:pPr>
                  <w:pStyle w:val="NormalIndent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4245" w:type="pct"/>
          </w:tcPr>
          <w:p w14:paraId="79A957CA" w14:textId="2541E1A6" w:rsidR="00B84590" w:rsidRPr="00A849FB" w:rsidRDefault="00604D29" w:rsidP="00B84590">
            <w:pPr>
              <w:spacing w:before="120"/>
              <w:rPr>
                <w:rFonts w:ascii="Calibri" w:hAnsi="Calibri" w:cs="Calibri"/>
              </w:rPr>
            </w:pPr>
            <w:r w:rsidRPr="00A849FB">
              <w:rPr>
                <w:rFonts w:ascii="Calibri" w:hAnsi="Calibri" w:cs="Calibri"/>
              </w:rPr>
              <w:t>Look out for messages</w:t>
            </w:r>
            <w:r w:rsidR="00B84590" w:rsidRPr="00A849FB">
              <w:rPr>
                <w:rFonts w:ascii="Calibri" w:hAnsi="Calibri" w:cs="Calibri"/>
              </w:rPr>
              <w:t xml:space="preserve"> </w:t>
            </w:r>
            <w:r w:rsidRPr="00A849FB">
              <w:rPr>
                <w:rFonts w:ascii="Calibri" w:hAnsi="Calibri" w:cs="Calibri"/>
              </w:rPr>
              <w:t>from the</w:t>
            </w:r>
            <w:r w:rsidR="00B84590" w:rsidRPr="00A849FB">
              <w:rPr>
                <w:rFonts w:ascii="Calibri" w:hAnsi="Calibri" w:cs="Calibri"/>
              </w:rPr>
              <w:t xml:space="preserve"> EEB listservs</w:t>
            </w:r>
            <w:r w:rsidR="00D60C31" w:rsidRPr="00A849FB">
              <w:rPr>
                <w:rFonts w:ascii="Calibri" w:hAnsi="Calibri" w:cs="Calibri"/>
              </w:rPr>
              <w:t xml:space="preserve">, subscribe to the </w:t>
            </w:r>
            <w:hyperlink r:id="rId25" w:history="1">
              <w:r w:rsidR="00D60C31" w:rsidRPr="00A849FB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Graduate Centre for Academic Communication (GCAC) listserv</w:t>
              </w:r>
            </w:hyperlink>
            <w:r w:rsidR="00D60C31" w:rsidRPr="00A849FB">
              <w:rPr>
                <w:rFonts w:ascii="Calibri" w:hAnsi="Calibri" w:cs="Calibri"/>
              </w:rPr>
              <w:t xml:space="preserve"> to receive notice of </w:t>
            </w:r>
            <w:r w:rsidRPr="00A849FB">
              <w:rPr>
                <w:rFonts w:ascii="Calibri" w:hAnsi="Calibri" w:cs="Calibri"/>
              </w:rPr>
              <w:t xml:space="preserve">upcoming </w:t>
            </w:r>
            <w:r w:rsidR="00D60C31" w:rsidRPr="00A849FB">
              <w:rPr>
                <w:rFonts w:ascii="Calibri" w:hAnsi="Calibri" w:cs="Calibri"/>
              </w:rPr>
              <w:t>workshops, and</w:t>
            </w:r>
            <w:r w:rsidR="00B84590" w:rsidRPr="00A849FB">
              <w:rPr>
                <w:rFonts w:ascii="Calibri" w:hAnsi="Calibri" w:cs="Calibri"/>
              </w:rPr>
              <w:t xml:space="preserve"> </w:t>
            </w:r>
            <w:r w:rsidRPr="00A849FB">
              <w:rPr>
                <w:rFonts w:ascii="Calibri" w:hAnsi="Calibri" w:cs="Calibri"/>
              </w:rPr>
              <w:t>await notification of location assignments and</w:t>
            </w:r>
            <w:r w:rsidR="00B84590" w:rsidRPr="00A849FB">
              <w:rPr>
                <w:rFonts w:ascii="Calibri" w:hAnsi="Calibri" w:cs="Calibri"/>
              </w:rPr>
              <w:t xml:space="preserve"> </w:t>
            </w:r>
            <w:r w:rsidRPr="00A849FB">
              <w:rPr>
                <w:rFonts w:ascii="Calibri" w:hAnsi="Calibri" w:cs="Calibri"/>
              </w:rPr>
              <w:t xml:space="preserve">instructions to pick up </w:t>
            </w:r>
            <w:r w:rsidR="00B84590" w:rsidRPr="00A849FB">
              <w:rPr>
                <w:rFonts w:ascii="Calibri" w:hAnsi="Calibri" w:cs="Calibri"/>
              </w:rPr>
              <w:t>keys to buildings and labs</w:t>
            </w:r>
            <w:r w:rsidRPr="00A849FB">
              <w:rPr>
                <w:rFonts w:ascii="Calibri" w:hAnsi="Calibri" w:cs="Calibri"/>
              </w:rPr>
              <w:t xml:space="preserve"> from reception</w:t>
            </w:r>
            <w:r w:rsidR="00B84590" w:rsidRPr="00A849FB">
              <w:rPr>
                <w:rFonts w:ascii="Calibri" w:hAnsi="Calibri" w:cs="Calibri"/>
              </w:rPr>
              <w:t>.</w:t>
            </w:r>
          </w:p>
        </w:tc>
      </w:tr>
      <w:tr w:rsidR="00EA790A" w:rsidRPr="004F75BD" w14:paraId="4F276EC4" w14:textId="77777777" w:rsidTr="00DD23CA">
        <w:sdt>
          <w:sdtPr>
            <w:rPr>
              <w:rFonts w:ascii="Calibri" w:hAnsi="Calibri" w:cs="Calibri"/>
            </w:rPr>
            <w:id w:val="-828356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5" w:type="pct"/>
              </w:tcPr>
              <w:p w14:paraId="2DF539C0" w14:textId="6E63CADD" w:rsidR="00EA790A" w:rsidRDefault="003967A3" w:rsidP="00B84590">
                <w:pPr>
                  <w:pStyle w:val="NormalIndent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4245" w:type="pct"/>
          </w:tcPr>
          <w:p w14:paraId="33B55916" w14:textId="456561AB" w:rsidR="00EA790A" w:rsidRPr="00A849FB" w:rsidRDefault="00EA790A" w:rsidP="00B84590">
            <w:pPr>
              <w:spacing w:before="120"/>
              <w:rPr>
                <w:rFonts w:ascii="Calibri" w:hAnsi="Calibri" w:cs="Calibri"/>
              </w:rPr>
            </w:pPr>
            <w:r w:rsidRPr="00A849FB">
              <w:rPr>
                <w:rFonts w:ascii="Calibri" w:hAnsi="Calibri" w:cs="Calibri"/>
              </w:rPr>
              <w:t xml:space="preserve">Get connected and involved with the </w:t>
            </w:r>
            <w:hyperlink r:id="rId26" w:history="1">
              <w:r w:rsidRPr="00A849FB">
                <w:rPr>
                  <w:rStyle w:val="Hyperlink"/>
                  <w:rFonts w:ascii="Calibri" w:hAnsi="Calibri" w:cs="Calibri"/>
                  <w:color w:val="184672" w:themeColor="accent5" w:themeShade="BF"/>
                </w:rPr>
                <w:t>Ecology and Evolutionary Biology Graduate Student Association</w:t>
              </w:r>
            </w:hyperlink>
            <w:r w:rsidRPr="00A849FB">
              <w:rPr>
                <w:rFonts w:ascii="Calibri" w:hAnsi="Calibri" w:cs="Calibri"/>
              </w:rPr>
              <w:t xml:space="preserve"> (EGSA)</w:t>
            </w:r>
            <w:r w:rsidR="003967A3" w:rsidRPr="00A849FB">
              <w:rPr>
                <w:rFonts w:ascii="Calibri" w:hAnsi="Calibri" w:cs="Calibri"/>
              </w:rPr>
              <w:t>!</w:t>
            </w:r>
          </w:p>
        </w:tc>
      </w:tr>
      <w:tr w:rsidR="00B84590" w:rsidRPr="004F75BD" w14:paraId="16092EA4" w14:textId="77777777" w:rsidTr="00B652F9">
        <w:tc>
          <w:tcPr>
            <w:tcW w:w="755" w:type="pct"/>
            <w:vAlign w:val="bottom"/>
          </w:tcPr>
          <w:p w14:paraId="0F3062C8" w14:textId="77777777" w:rsidR="00B84590" w:rsidRPr="004F75BD" w:rsidRDefault="00B84590" w:rsidP="00B84590">
            <w:pPr>
              <w:rPr>
                <w:rFonts w:ascii="Calibri" w:hAnsi="Calibri" w:cs="Calibri"/>
                <w:b/>
                <w:sz w:val="8"/>
              </w:rPr>
            </w:pPr>
          </w:p>
        </w:tc>
        <w:tc>
          <w:tcPr>
            <w:tcW w:w="4245" w:type="pct"/>
            <w:vAlign w:val="bottom"/>
          </w:tcPr>
          <w:p w14:paraId="4E4A5E1C" w14:textId="77777777" w:rsidR="00B84590" w:rsidRPr="004F75BD" w:rsidRDefault="00B84590" w:rsidP="00B84590">
            <w:pPr>
              <w:rPr>
                <w:rFonts w:ascii="Calibri" w:hAnsi="Calibri" w:cs="Calibri"/>
                <w:b/>
                <w:sz w:val="8"/>
              </w:rPr>
            </w:pPr>
          </w:p>
        </w:tc>
      </w:tr>
    </w:tbl>
    <w:p w14:paraId="308F7C8B" w14:textId="77777777" w:rsidR="00CE6104" w:rsidRPr="004F75BD" w:rsidRDefault="00CE6104" w:rsidP="00E677FE">
      <w:pPr>
        <w:spacing w:after="0"/>
        <w:rPr>
          <w:rFonts w:ascii="Calibri" w:hAnsi="Calibri" w:cs="Calibri"/>
          <w:sz w:val="12"/>
          <w:szCs w:val="16"/>
        </w:rPr>
      </w:pPr>
    </w:p>
    <w:sectPr w:rsidR="00CE6104" w:rsidRPr="004F75BD" w:rsidSect="0090596C">
      <w:headerReference w:type="default" r:id="rId27"/>
      <w:footerReference w:type="default" r:id="rId28"/>
      <w:pgSz w:w="12240" w:h="15840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8E806" w14:textId="77777777" w:rsidR="00486E0F" w:rsidRDefault="00486E0F" w:rsidP="00650259">
      <w:pPr>
        <w:spacing w:after="0" w:line="240" w:lineRule="auto"/>
      </w:pPr>
      <w:r>
        <w:separator/>
      </w:r>
    </w:p>
  </w:endnote>
  <w:endnote w:type="continuationSeparator" w:id="0">
    <w:p w14:paraId="306A66CF" w14:textId="77777777" w:rsidR="00486E0F" w:rsidRDefault="00486E0F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A491831-A8A4-4F00-9C15-D325A6BFF790}"/>
    <w:embedBold r:id="rId2" w:fontKey="{750B074D-80F5-46BC-A824-643EA0BC9C9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5CB5DED5-AB0E-41DA-8DCB-8A7DABB83EE1}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4" w:fontKey="{5CF47E3E-05AC-4F69-92B1-84198B383273}"/>
    <w:embedBold r:id="rId5" w:fontKey="{38E8E0F8-83D9-4A74-8C3C-C8C0ED346F6E}"/>
    <w:embedItalic r:id="rId6" w:fontKey="{2EB1F73C-4699-4FA5-A4D8-DFDE2548672B}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  <w:embedRegular r:id="rId7" w:fontKey="{1064A411-0B43-48F0-AC9E-DF0C35DCCE6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76740418-D472-4EF9-9FCC-EDACE2DE441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fontKey="{2FAD1A56-1D19-42B3-B36A-4FE0A94BAD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7F7B5D" w:rsidRPr="007F7B5D" w14:paraId="466B6853" w14:textId="77777777" w:rsidTr="00C4167A">
      <w:tc>
        <w:tcPr>
          <w:tcW w:w="4675" w:type="dxa"/>
          <w:vAlign w:val="center"/>
        </w:tcPr>
        <w:p w14:paraId="05E5A708" w14:textId="08B8A8C3" w:rsidR="007F7B5D" w:rsidRPr="007F7B5D" w:rsidRDefault="007F7B5D" w:rsidP="007F7B5D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564594D4" w14:textId="03AA7074" w:rsidR="007F7B5D" w:rsidRPr="007F7B5D" w:rsidRDefault="007F7B5D" w:rsidP="007F7B5D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218E13CB" w14:textId="2F2F08FF" w:rsidR="0090596C" w:rsidRDefault="00F81B79" w:rsidP="004F75BD">
    <w:pPr>
      <w:pStyle w:val="NoSpacing"/>
    </w:pPr>
    <w:r>
      <w:rPr>
        <w:noProof/>
        <w:szCs w:val="24"/>
      </w:rPr>
      <w:drawing>
        <wp:anchor distT="0" distB="0" distL="114300" distR="114300" simplePos="0" relativeHeight="251658240" behindDoc="0" locked="0" layoutInCell="1" allowOverlap="1" wp14:anchorId="3D132123" wp14:editId="1A9E9918">
          <wp:simplePos x="0" y="0"/>
          <wp:positionH relativeFrom="page">
            <wp:posOffset>2419350</wp:posOffset>
          </wp:positionH>
          <wp:positionV relativeFrom="page">
            <wp:posOffset>9200045</wp:posOffset>
          </wp:positionV>
          <wp:extent cx="2926080" cy="731520"/>
          <wp:effectExtent l="0" t="0" r="7620" b="0"/>
          <wp:wrapNone/>
          <wp:docPr id="1369397034" name="Picture 1" descr="The University of Toronto logo and Name of the Ecology and Evolutionary Biology Departmen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397034" name="Picture 1" descr="The University of Toronto logo and Name of the Ecology and Evolutionary Biology Departmen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23" t="25001" r="43846" b="8332"/>
                  <a:stretch>
                    <a:fillRect/>
                  </a:stretch>
                </pic:blipFill>
                <pic:spPr bwMode="auto">
                  <a:xfrm>
                    <a:off x="0" y="0"/>
                    <a:ext cx="292608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47F1A" w14:textId="77777777" w:rsidR="00486E0F" w:rsidRDefault="00486E0F" w:rsidP="00650259">
      <w:pPr>
        <w:spacing w:after="0" w:line="240" w:lineRule="auto"/>
      </w:pPr>
      <w:r>
        <w:separator/>
      </w:r>
    </w:p>
  </w:footnote>
  <w:footnote w:type="continuationSeparator" w:id="0">
    <w:p w14:paraId="509AD8FA" w14:textId="77777777" w:rsidR="00486E0F" w:rsidRDefault="00486E0F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350"/>
      <w:gridCol w:w="8000"/>
    </w:tblGrid>
    <w:tr w:rsidR="0090596C" w14:paraId="3D424748" w14:textId="77777777" w:rsidTr="0090596C">
      <w:trPr>
        <w:trHeight w:val="990"/>
      </w:trPr>
      <w:tc>
        <w:tcPr>
          <w:tcW w:w="1350" w:type="dxa"/>
          <w:vAlign w:val="center"/>
        </w:tcPr>
        <w:p w14:paraId="79C4C317" w14:textId="77777777" w:rsidR="0090596C" w:rsidRDefault="0090596C" w:rsidP="0090596C">
          <w:pPr>
            <w:pStyle w:val="Header"/>
            <w:ind w:left="-108"/>
          </w:pPr>
          <w:bookmarkStart w:id="1" w:name="_Hlk521325785"/>
          <w:r>
            <w:drawing>
              <wp:inline distT="0" distB="0" distL="0" distR="0" wp14:anchorId="289D3F66" wp14:editId="3395F051">
                <wp:extent cx="640080" cy="640080"/>
                <wp:effectExtent l="0" t="0" r="7620" b="0"/>
                <wp:docPr id="1" name="Graphic 1" descr="directory contact ca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ployeeBadge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0C7D4810" w14:textId="4C1F228F" w:rsidR="0090596C" w:rsidRPr="004F75BD" w:rsidRDefault="008F52C3" w:rsidP="0090596C">
          <w:pPr>
            <w:pStyle w:val="Header"/>
            <w:rPr>
              <w:rFonts w:ascii="Calibri" w:hAnsi="Calibri" w:cs="Calibri"/>
            </w:rPr>
          </w:pPr>
          <w:r w:rsidRPr="004F75BD">
            <w:rPr>
              <w:rFonts w:ascii="Calibri" w:hAnsi="Calibri" w:cs="Calibri"/>
            </w:rPr>
            <w:t>Quick S</w:t>
          </w:r>
          <w:r w:rsidR="001B596B" w:rsidRPr="004F75BD">
            <w:rPr>
              <w:rFonts w:ascii="Calibri" w:hAnsi="Calibri" w:cs="Calibri"/>
            </w:rPr>
            <w:t>t</w:t>
          </w:r>
          <w:r w:rsidR="00AE261D" w:rsidRPr="004F75BD">
            <w:rPr>
              <w:rFonts w:ascii="Calibri" w:hAnsi="Calibri" w:cs="Calibri"/>
            </w:rPr>
            <w:t xml:space="preserve">art Guide </w:t>
          </w:r>
          <w:r w:rsidR="00007986">
            <w:rPr>
              <w:rFonts w:ascii="Calibri" w:hAnsi="Calibri" w:cs="Calibri"/>
            </w:rPr>
            <w:br/>
            <w:t>for New</w:t>
          </w:r>
          <w:r w:rsidR="00AE261D" w:rsidRPr="004F75BD">
            <w:rPr>
              <w:rFonts w:ascii="Calibri" w:hAnsi="Calibri" w:cs="Calibri"/>
            </w:rPr>
            <w:t xml:space="preserve"> EEB Graduate </w:t>
          </w:r>
          <w:r w:rsidR="00007986">
            <w:rPr>
              <w:rFonts w:ascii="Calibri" w:hAnsi="Calibri" w:cs="Calibri"/>
            </w:rPr>
            <w:t>Students</w:t>
          </w:r>
        </w:p>
      </w:tc>
    </w:tr>
    <w:bookmarkEnd w:id="1"/>
  </w:tbl>
  <w:p w14:paraId="32B57B36" w14:textId="77777777" w:rsidR="00650259" w:rsidRPr="0090596C" w:rsidRDefault="00650259" w:rsidP="0090596C">
    <w:pPr>
      <w:pStyle w:val="NoSpacing"/>
      <w:spacing w:after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2318666">
    <w:abstractNumId w:val="11"/>
  </w:num>
  <w:num w:numId="2" w16cid:durableId="1516383540">
    <w:abstractNumId w:val="7"/>
  </w:num>
  <w:num w:numId="3" w16cid:durableId="279991713">
    <w:abstractNumId w:val="15"/>
  </w:num>
  <w:num w:numId="4" w16cid:durableId="2110158134">
    <w:abstractNumId w:val="12"/>
  </w:num>
  <w:num w:numId="5" w16cid:durableId="1364863667">
    <w:abstractNumId w:val="13"/>
  </w:num>
  <w:num w:numId="6" w16cid:durableId="77293482">
    <w:abstractNumId w:val="19"/>
  </w:num>
  <w:num w:numId="7" w16cid:durableId="1389766830">
    <w:abstractNumId w:val="6"/>
  </w:num>
  <w:num w:numId="8" w16cid:durableId="794837072">
    <w:abstractNumId w:val="10"/>
  </w:num>
  <w:num w:numId="9" w16cid:durableId="2003580903">
    <w:abstractNumId w:val="17"/>
  </w:num>
  <w:num w:numId="10" w16cid:durableId="728042277">
    <w:abstractNumId w:val="1"/>
  </w:num>
  <w:num w:numId="11" w16cid:durableId="1869175914">
    <w:abstractNumId w:val="5"/>
  </w:num>
  <w:num w:numId="12" w16cid:durableId="1860699537">
    <w:abstractNumId w:val="0"/>
  </w:num>
  <w:num w:numId="13" w16cid:durableId="435294924">
    <w:abstractNumId w:val="2"/>
  </w:num>
  <w:num w:numId="14" w16cid:durableId="466817984">
    <w:abstractNumId w:val="9"/>
  </w:num>
  <w:num w:numId="15" w16cid:durableId="1360741861">
    <w:abstractNumId w:val="8"/>
  </w:num>
  <w:num w:numId="16" w16cid:durableId="1684621829">
    <w:abstractNumId w:val="16"/>
  </w:num>
  <w:num w:numId="17" w16cid:durableId="769011875">
    <w:abstractNumId w:val="3"/>
  </w:num>
  <w:num w:numId="18" w16cid:durableId="1771045058">
    <w:abstractNumId w:val="21"/>
  </w:num>
  <w:num w:numId="19" w16cid:durableId="70009667">
    <w:abstractNumId w:val="18"/>
  </w:num>
  <w:num w:numId="20" w16cid:durableId="1405570714">
    <w:abstractNumId w:val="14"/>
  </w:num>
  <w:num w:numId="21" w16cid:durableId="1892955376">
    <w:abstractNumId w:val="20"/>
  </w:num>
  <w:num w:numId="22" w16cid:durableId="798573978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C3"/>
    <w:rsid w:val="00007986"/>
    <w:rsid w:val="00030BE8"/>
    <w:rsid w:val="000456E1"/>
    <w:rsid w:val="00052382"/>
    <w:rsid w:val="0006568A"/>
    <w:rsid w:val="00076F0F"/>
    <w:rsid w:val="00084253"/>
    <w:rsid w:val="00095ED1"/>
    <w:rsid w:val="000D1F49"/>
    <w:rsid w:val="0014123C"/>
    <w:rsid w:val="0014385C"/>
    <w:rsid w:val="001727CA"/>
    <w:rsid w:val="001B1D12"/>
    <w:rsid w:val="001B596B"/>
    <w:rsid w:val="001F2BF7"/>
    <w:rsid w:val="001F6B1E"/>
    <w:rsid w:val="00202B2D"/>
    <w:rsid w:val="00226410"/>
    <w:rsid w:val="002928D0"/>
    <w:rsid w:val="00296FAC"/>
    <w:rsid w:val="002A72E4"/>
    <w:rsid w:val="002C0675"/>
    <w:rsid w:val="002C56E6"/>
    <w:rsid w:val="002E52E4"/>
    <w:rsid w:val="00361E11"/>
    <w:rsid w:val="00372822"/>
    <w:rsid w:val="003967A3"/>
    <w:rsid w:val="003B4744"/>
    <w:rsid w:val="003C2DB7"/>
    <w:rsid w:val="003F0847"/>
    <w:rsid w:val="00400141"/>
    <w:rsid w:val="0040090B"/>
    <w:rsid w:val="004121F0"/>
    <w:rsid w:val="0046302A"/>
    <w:rsid w:val="00486E0F"/>
    <w:rsid w:val="00487D2D"/>
    <w:rsid w:val="00491FA8"/>
    <w:rsid w:val="004C3555"/>
    <w:rsid w:val="004D5D62"/>
    <w:rsid w:val="004F75BD"/>
    <w:rsid w:val="005044B6"/>
    <w:rsid w:val="005112D0"/>
    <w:rsid w:val="005145F9"/>
    <w:rsid w:val="00526E43"/>
    <w:rsid w:val="00577E06"/>
    <w:rsid w:val="00582B27"/>
    <w:rsid w:val="00590C78"/>
    <w:rsid w:val="0059436E"/>
    <w:rsid w:val="005A3BF7"/>
    <w:rsid w:val="005C6C77"/>
    <w:rsid w:val="005F2035"/>
    <w:rsid w:val="005F7990"/>
    <w:rsid w:val="00604D29"/>
    <w:rsid w:val="0063739C"/>
    <w:rsid w:val="00650259"/>
    <w:rsid w:val="0069216E"/>
    <w:rsid w:val="0070671A"/>
    <w:rsid w:val="00756369"/>
    <w:rsid w:val="00770F25"/>
    <w:rsid w:val="007802E1"/>
    <w:rsid w:val="00792B35"/>
    <w:rsid w:val="007A35A8"/>
    <w:rsid w:val="007B0A85"/>
    <w:rsid w:val="007B75C9"/>
    <w:rsid w:val="007C6A52"/>
    <w:rsid w:val="007F7B5D"/>
    <w:rsid w:val="0082043E"/>
    <w:rsid w:val="00836129"/>
    <w:rsid w:val="00850727"/>
    <w:rsid w:val="00875539"/>
    <w:rsid w:val="008E203A"/>
    <w:rsid w:val="008E2288"/>
    <w:rsid w:val="008F1617"/>
    <w:rsid w:val="008F52C3"/>
    <w:rsid w:val="0090596C"/>
    <w:rsid w:val="0091229C"/>
    <w:rsid w:val="00940E73"/>
    <w:rsid w:val="00954B86"/>
    <w:rsid w:val="0097680F"/>
    <w:rsid w:val="00980EC3"/>
    <w:rsid w:val="0098597D"/>
    <w:rsid w:val="009F619A"/>
    <w:rsid w:val="009F6DDE"/>
    <w:rsid w:val="00A370A8"/>
    <w:rsid w:val="00A55382"/>
    <w:rsid w:val="00A849FB"/>
    <w:rsid w:val="00AE261D"/>
    <w:rsid w:val="00AE3417"/>
    <w:rsid w:val="00B652F9"/>
    <w:rsid w:val="00B67CC2"/>
    <w:rsid w:val="00B717DC"/>
    <w:rsid w:val="00B8154E"/>
    <w:rsid w:val="00B84590"/>
    <w:rsid w:val="00B926B1"/>
    <w:rsid w:val="00B93085"/>
    <w:rsid w:val="00BC2851"/>
    <w:rsid w:val="00BD4753"/>
    <w:rsid w:val="00BD5CB1"/>
    <w:rsid w:val="00BE38FA"/>
    <w:rsid w:val="00BE62EE"/>
    <w:rsid w:val="00BF435B"/>
    <w:rsid w:val="00C003BA"/>
    <w:rsid w:val="00C46878"/>
    <w:rsid w:val="00C64DC6"/>
    <w:rsid w:val="00C86D29"/>
    <w:rsid w:val="00CB104C"/>
    <w:rsid w:val="00CB4A51"/>
    <w:rsid w:val="00CD26D8"/>
    <w:rsid w:val="00CD4532"/>
    <w:rsid w:val="00CD47B0"/>
    <w:rsid w:val="00CD70CE"/>
    <w:rsid w:val="00CE6104"/>
    <w:rsid w:val="00CE7918"/>
    <w:rsid w:val="00D16163"/>
    <w:rsid w:val="00D32ADC"/>
    <w:rsid w:val="00D42509"/>
    <w:rsid w:val="00D42CD8"/>
    <w:rsid w:val="00D53A55"/>
    <w:rsid w:val="00D56CA4"/>
    <w:rsid w:val="00D60C31"/>
    <w:rsid w:val="00D77E7D"/>
    <w:rsid w:val="00DB3FAD"/>
    <w:rsid w:val="00DD23CA"/>
    <w:rsid w:val="00DF5499"/>
    <w:rsid w:val="00E139C4"/>
    <w:rsid w:val="00E515C5"/>
    <w:rsid w:val="00E536AB"/>
    <w:rsid w:val="00E61C09"/>
    <w:rsid w:val="00E677FE"/>
    <w:rsid w:val="00E863F8"/>
    <w:rsid w:val="00EA120D"/>
    <w:rsid w:val="00EA790A"/>
    <w:rsid w:val="00EB3B58"/>
    <w:rsid w:val="00EC7359"/>
    <w:rsid w:val="00EE3054"/>
    <w:rsid w:val="00F00606"/>
    <w:rsid w:val="00F01256"/>
    <w:rsid w:val="00F52451"/>
    <w:rsid w:val="00F52B6D"/>
    <w:rsid w:val="00F81B79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D1E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7F7B5D"/>
  </w:style>
  <w:style w:type="paragraph" w:styleId="Heading1">
    <w:name w:val="heading 1"/>
    <w:basedOn w:val="Normal"/>
    <w:link w:val="Heading1Char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0596C"/>
    <w:rPr>
      <w:rFonts w:asciiTheme="majorHAnsi" w:hAnsiTheme="majorHAnsi"/>
      <w:b/>
      <w:color w:val="FFFFFF" w:themeColor="background1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90596C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96C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215E99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0596C"/>
    <w:rPr>
      <w:rFonts w:asciiTheme="majorHAnsi" w:hAnsiTheme="majorHAnsi"/>
      <w:b/>
      <w:noProof/>
      <w:color w:val="215E99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F7B5D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596C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0596C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rsid w:val="005145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79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ternationalexperience.utoronto.ca/international-student-services/resource-and-information-hub/finances/" TargetMode="External"/><Relationship Id="rId18" Type="http://schemas.openxmlformats.org/officeDocument/2006/relationships/hyperlink" Target="https://www.sgs.utoronto.ca/future-students/orientation/" TargetMode="External"/><Relationship Id="rId26" Type="http://schemas.openxmlformats.org/officeDocument/2006/relationships/hyperlink" Target="https://eeb.utoronto.ca/education/graduate/graduate-student-association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utsc.utoronto.ca/ability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internationalexperience.utoronto.ca/international-student-services/resource-and-information-hub/finances/" TargetMode="External"/><Relationship Id="rId17" Type="http://schemas.openxmlformats.org/officeDocument/2006/relationships/hyperlink" Target="https://eeb.utoronto.ca/wp-content/uploads/2025/08/EEB-Graduate-Student-Handbook-2025-2026.pdf" TargetMode="External"/><Relationship Id="rId25" Type="http://schemas.openxmlformats.org/officeDocument/2006/relationships/hyperlink" Target="https://www.gcac.utoronto.ca/about/contact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udentlife.utoronto.ca/department/housing/" TargetMode="External"/><Relationship Id="rId20" Type="http://schemas.openxmlformats.org/officeDocument/2006/relationships/hyperlink" Target="https://www.utm.utoronto.ca/accessibility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nada.ca/en/immigration-refugees-citizenship/services/study-canada/study-permit.html" TargetMode="External"/><Relationship Id="rId24" Type="http://schemas.openxmlformats.org/officeDocument/2006/relationships/hyperlink" Target="https://www.registrar.utoronto.ca/fees-payments/fee-deferral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nternationalexperience.utoronto.ca/international-student-services/university-health-insurance-plan-uhip/print-your-uhip-card/" TargetMode="External"/><Relationship Id="rId23" Type="http://schemas.openxmlformats.org/officeDocument/2006/relationships/hyperlink" Target="http://www.acorn.utoronto.ca/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studentlife.utoronto.ca/department/accessibility-servi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ternationalexperience.utoronto.ca/international-student-services/resource-and-information-hub/finances/" TargetMode="External"/><Relationship Id="rId22" Type="http://schemas.openxmlformats.org/officeDocument/2006/relationships/hyperlink" Target="https://tcard.utoronto.ca/get-your-utorid-tcard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gh\AppData\Roaming\Microsoft\Templates\Directory%20collection%20form.dotx" TargetMode="External"/></Relationships>
</file>

<file path=word/theme/theme1.xml><?xml version="1.0" encoding="utf-8"?>
<a:theme xmlns:a="http://schemas.openxmlformats.org/drawingml/2006/main" name="Gallery">
  <a:themeElements>
    <a:clrScheme name="Custom 2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215E99"/>
      </a:accent5>
      <a:accent6>
        <a:srgbClr val="4EA72E"/>
      </a:accent6>
      <a:hlink>
        <a:srgbClr val="467886"/>
      </a:hlink>
      <a:folHlink>
        <a:srgbClr val="96607D"/>
      </a:folHlink>
    </a:clrScheme>
    <a:fontScheme name="Gallery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lery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fd4390-bab8-4705-8ff1-6f06e2037e82">
      <Terms xmlns="http://schemas.microsoft.com/office/infopath/2007/PartnerControls"/>
    </lcf76f155ced4ddcb4097134ff3c332f>
    <TaxCatchAll xmlns="37542d48-e2e9-4516-a7d5-7432fc92e672" xsi:nil="true"/>
    <_Flow_SignoffStatus xmlns="7dfd4390-bab8-4705-8ff1-6f06e2037e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BB1AD55D531B4EA1C7A311114DFB23" ma:contentTypeVersion="17" ma:contentTypeDescription="Create a new document." ma:contentTypeScope="" ma:versionID="f205d44312cbc116fcc196580415f739">
  <xsd:schema xmlns:xsd="http://www.w3.org/2001/XMLSchema" xmlns:xs="http://www.w3.org/2001/XMLSchema" xmlns:p="http://schemas.microsoft.com/office/2006/metadata/properties" xmlns:ns2="7dfd4390-bab8-4705-8ff1-6f06e2037e82" xmlns:ns3="37542d48-e2e9-4516-a7d5-7432fc92e672" targetNamespace="http://schemas.microsoft.com/office/2006/metadata/properties" ma:root="true" ma:fieldsID="68e69a7b788f3bf511bed7715ed7b0ac" ns2:_="" ns3:_="">
    <xsd:import namespace="7dfd4390-bab8-4705-8ff1-6f06e2037e82"/>
    <xsd:import namespace="37542d48-e2e9-4516-a7d5-7432fc92e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d4390-bab8-4705-8ff1-6f06e2037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42d48-e2e9-4516-a7d5-7432fc92e67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68e3ef8-6c3c-44cc-bf57-195f62ccdda0}" ma:internalName="TaxCatchAll" ma:showField="CatchAllData" ma:web="37542d48-e2e9-4516-a7d5-7432fc92e6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5F9F6A-0363-46D2-AB53-553ADA69290A}">
  <ds:schemaRefs>
    <ds:schemaRef ds:uri="http://schemas.microsoft.com/office/2006/metadata/properties"/>
    <ds:schemaRef ds:uri="http://schemas.microsoft.com/office/infopath/2007/PartnerControls"/>
    <ds:schemaRef ds:uri="7dfd4390-bab8-4705-8ff1-6f06e2037e82"/>
    <ds:schemaRef ds:uri="37542d48-e2e9-4516-a7d5-7432fc92e672"/>
  </ds:schemaRefs>
</ds:datastoreItem>
</file>

<file path=customXml/itemProps3.xml><?xml version="1.0" encoding="utf-8"?>
<ds:datastoreItem xmlns:ds="http://schemas.openxmlformats.org/officeDocument/2006/customXml" ds:itemID="{77E1C3B9-2CC4-411D-B9F6-580BE899F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d4390-bab8-4705-8ff1-6f06e2037e82"/>
    <ds:schemaRef ds:uri="37542d48-e2e9-4516-a7d5-7432fc92e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DCBAE8-D913-4230-AB69-9F311D40A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Directory collection form.dotx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Quick Start Guide to EEB Graduate Programs</vt:lpstr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Quick Start Guide to EEB Graduate Programs</dc:title>
  <dc:subject/>
  <dc:creator/>
  <cp:keywords/>
  <dc:description/>
  <cp:lastModifiedBy/>
  <cp:revision>1</cp:revision>
  <dcterms:created xsi:type="dcterms:W3CDTF">2026-05-05T17:11:00Z</dcterms:created>
  <dcterms:modified xsi:type="dcterms:W3CDTF">2026-05-05T17:11:00Z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0x01010007BB1AD55D531B4EA1C7A311114DFB23</vt:lpwstr>
  </property>
</Properties>
</file>